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6"/>
      </w:tblGrid>
      <w:tr w:rsidR="003B29BB" w:rsidTr="00DA3761">
        <w:sdt>
          <w:sdtPr>
            <w:id w:val="636989999"/>
            <w:placeholder>
              <w:docPart w:val="B83C00C28BDB46138D0B4A665A7E05D4"/>
            </w:placeholder>
            <w:showingPlcHdr/>
          </w:sdtPr>
          <w:sdtEndPr/>
          <w:sdtContent>
            <w:tc>
              <w:tcPr>
                <w:tcW w:w="4605" w:type="dxa"/>
              </w:tcPr>
              <w:p w:rsidR="003B29BB" w:rsidRDefault="00F02EAF" w:rsidP="003B34E7">
                <w:pPr>
                  <w:widowControl/>
                  <w:spacing w:line="240" w:lineRule="auto"/>
                </w:pPr>
                <w:r>
                  <w:rPr>
                    <w:rStyle w:val="Zstupntext"/>
                  </w:rPr>
                  <w:t>Jm</w:t>
                </w:r>
                <w:r w:rsidR="003B29BB">
                  <w:rPr>
                    <w:rStyle w:val="Zstupntext"/>
                  </w:rPr>
                  <w:t>éno včetně titulů</w:t>
                </w:r>
              </w:p>
            </w:tc>
          </w:sdtContent>
        </w:sdt>
        <w:tc>
          <w:tcPr>
            <w:tcW w:w="4606" w:type="dxa"/>
          </w:tcPr>
          <w:p w:rsidR="003B29BB" w:rsidRDefault="003B29BB" w:rsidP="003B29BB">
            <w:pPr>
              <w:widowControl/>
              <w:spacing w:line="240" w:lineRule="auto"/>
              <w:jc w:val="right"/>
            </w:pPr>
            <w:r>
              <w:t xml:space="preserve">V Praze dne </w:t>
            </w:r>
            <w:sdt>
              <w:sdtPr>
                <w:id w:val="1978030578"/>
                <w:placeholder>
                  <w:docPart w:val="6F7F01CC9D79476880EED087B4FC3908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F02EAF">
                  <w:rPr>
                    <w:rStyle w:val="Zstupntext"/>
                  </w:rPr>
                  <w:t>Da</w:t>
                </w:r>
                <w:r>
                  <w:rPr>
                    <w:rStyle w:val="Zstupntext"/>
                  </w:rPr>
                  <w:t>tum</w:t>
                </w:r>
              </w:sdtContent>
            </w:sdt>
          </w:p>
        </w:tc>
      </w:tr>
      <w:tr w:rsidR="003B29BB" w:rsidTr="00DA3761">
        <w:tc>
          <w:tcPr>
            <w:tcW w:w="4605" w:type="dxa"/>
          </w:tcPr>
          <w:p w:rsidR="003B29BB" w:rsidRDefault="003B29BB" w:rsidP="003B34E7">
            <w:pPr>
              <w:widowControl/>
              <w:spacing w:line="240" w:lineRule="auto"/>
            </w:pPr>
          </w:p>
        </w:tc>
        <w:tc>
          <w:tcPr>
            <w:tcW w:w="4606" w:type="dxa"/>
          </w:tcPr>
          <w:p w:rsidR="003B29BB" w:rsidRDefault="003B29BB" w:rsidP="003B29BB">
            <w:pPr>
              <w:widowControl/>
              <w:spacing w:line="240" w:lineRule="auto"/>
              <w:jc w:val="right"/>
            </w:pPr>
            <w:r>
              <w:t xml:space="preserve">Čj.: </w:t>
            </w:r>
            <w:sdt>
              <w:sdtPr>
                <w:id w:val="-1973128810"/>
                <w:placeholder>
                  <w:docPart w:val="5B57ECC9C3D54FB0BE549ACF26711EC2"/>
                </w:placeholder>
                <w:showingPlcHdr/>
              </w:sdtPr>
              <w:sdtEndPr/>
              <w:sdtContent>
                <w:r w:rsidR="00F02EAF">
                  <w:rPr>
                    <w:rStyle w:val="Zstupntext"/>
                  </w:rPr>
                  <w:t>Č</w:t>
                </w:r>
                <w:r>
                  <w:rPr>
                    <w:rStyle w:val="Zstupntext"/>
                  </w:rPr>
                  <w:t>íslo jednací</w:t>
                </w:r>
              </w:sdtContent>
            </w:sdt>
          </w:p>
        </w:tc>
      </w:tr>
    </w:tbl>
    <w:p w:rsidR="00E73668" w:rsidRDefault="00BD59A8" w:rsidP="00DA3761">
      <w:pPr>
        <w:widowControl/>
        <w:spacing w:before="360" w:line="240" w:lineRule="auto"/>
      </w:pPr>
      <w:sdt>
        <w:sdtPr>
          <w:id w:val="1869416266"/>
          <w:placeholder>
            <w:docPart w:val="93F04C77F22344AE8126D0AFC038615F"/>
          </w:placeholder>
          <w:showingPlcHdr/>
          <w:dropDownList>
            <w:listItem w:value="Oslovení"/>
            <w:listItem w:displayText="Vážený pane" w:value="Vážený pane"/>
            <w:listItem w:displayText="Vážená paní" w:value="Vážená paní"/>
          </w:dropDownList>
        </w:sdtPr>
        <w:sdtEndPr/>
        <w:sdtContent>
          <w:r w:rsidR="00F02EAF">
            <w:rPr>
              <w:rStyle w:val="Zstupntext"/>
            </w:rPr>
            <w:t>O</w:t>
          </w:r>
          <w:r w:rsidR="00C3490B">
            <w:rPr>
              <w:rStyle w:val="Zstupntext"/>
            </w:rPr>
            <w:t>slovení</w:t>
          </w:r>
        </w:sdtContent>
      </w:sdt>
      <w:r w:rsidR="00F02EAF">
        <w:t xml:space="preserve"> </w:t>
      </w:r>
      <w:sdt>
        <w:sdtPr>
          <w:id w:val="1551339995"/>
          <w:placeholder>
            <w:docPart w:val="C0A34C845D924671AA6240E9B9FDA921"/>
          </w:placeholder>
          <w:showingPlcHdr/>
        </w:sdtPr>
        <w:sdtEndPr/>
        <w:sdtContent>
          <w:r w:rsidR="00F02EAF">
            <w:rPr>
              <w:rStyle w:val="Zstupntext"/>
            </w:rPr>
            <w:t>Titul</w:t>
          </w:r>
        </w:sdtContent>
      </w:sdt>
      <w:r w:rsidR="00F02EAF">
        <w:t>,</w:t>
      </w:r>
    </w:p>
    <w:p w:rsidR="0067218D" w:rsidRDefault="0067218D" w:rsidP="0067218D">
      <w:pPr>
        <w:widowControl/>
        <w:spacing w:before="240" w:line="240" w:lineRule="auto"/>
      </w:pPr>
      <w:r>
        <w:t>dle příkazu rektora č. 2/2008 Vás v</w:t>
      </w:r>
      <w:r>
        <w:rPr>
          <w:rFonts w:ascii="Calibri" w:hAnsi="Calibri" w:cs="Calibri"/>
        </w:rPr>
        <w:t> </w:t>
      </w:r>
      <w:r>
        <w:t xml:space="preserve">období od </w:t>
      </w:r>
      <w:sdt>
        <w:sdtPr>
          <w:id w:val="-838083751"/>
          <w:placeholder>
            <w:docPart w:val="1D000C5456FC453CAF2980BF635A402E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>
            <w:rPr>
              <w:rStyle w:val="Zstupntext"/>
            </w:rPr>
            <w:t>D</w:t>
          </w:r>
          <w:r w:rsidRPr="006240B6">
            <w:rPr>
              <w:rStyle w:val="Zstupntext"/>
              <w:rFonts w:hint="eastAsia"/>
            </w:rPr>
            <w:t>atum</w:t>
          </w:r>
        </w:sdtContent>
      </w:sdt>
      <w:r>
        <w:t xml:space="preserve"> do </w:t>
      </w:r>
      <w:sdt>
        <w:sdtPr>
          <w:id w:val="-300164096"/>
          <w:placeholder>
            <w:docPart w:val="14BDC8E6F0014281B162F190B3BECBB8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>
            <w:rPr>
              <w:rStyle w:val="Zstupntext"/>
            </w:rPr>
            <w:t>D</w:t>
          </w:r>
          <w:r w:rsidRPr="006240B6">
            <w:rPr>
              <w:rStyle w:val="Zstupntext"/>
              <w:rFonts w:hint="eastAsia"/>
            </w:rPr>
            <w:t>atum</w:t>
          </w:r>
        </w:sdtContent>
      </w:sdt>
      <w:r>
        <w:t xml:space="preserve"> pověřuji výkonem činností</w:t>
      </w:r>
    </w:p>
    <w:p w:rsidR="00DA3761" w:rsidRPr="00DA3761" w:rsidRDefault="00D015F3" w:rsidP="00DA3761">
      <w:pPr>
        <w:widowControl/>
        <w:spacing w:before="240" w:after="240" w:line="240" w:lineRule="auto"/>
        <w:jc w:val="center"/>
        <w:rPr>
          <w:b/>
        </w:rPr>
      </w:pPr>
      <w:r>
        <w:rPr>
          <w:b/>
        </w:rPr>
        <w:t>správce rozpočtové položky</w:t>
      </w:r>
    </w:p>
    <w:p w:rsidR="002C1F5F" w:rsidRDefault="002C1F5F" w:rsidP="003B34E7">
      <w:pPr>
        <w:widowControl/>
        <w:spacing w:line="240" w:lineRule="auto"/>
      </w:pPr>
      <w:r>
        <w:t>pro</w:t>
      </w:r>
      <w:r w:rsidR="00DA3761">
        <w:t xml:space="preserve"> </w:t>
      </w:r>
      <w:bookmarkStart w:id="0" w:name="_Hlk122336953"/>
      <w:r w:rsidR="00BD59A8">
        <w:t>rozpočtové položky, které splňují všechny následující podmínky</w:t>
      </w:r>
      <w:bookmarkEnd w:id="0"/>
      <w:r w:rsidR="00DA3761">
        <w:t>:</w:t>
      </w:r>
    </w:p>
    <w:p w:rsidR="00A94365" w:rsidRDefault="00A94365" w:rsidP="00297F6A">
      <w:pPr>
        <w:pStyle w:val="Odstavecseseznamem"/>
        <w:widowControl/>
        <w:numPr>
          <w:ilvl w:val="0"/>
          <w:numId w:val="2"/>
        </w:numPr>
        <w:spacing w:line="240" w:lineRule="auto"/>
      </w:pPr>
      <w:r>
        <w:t xml:space="preserve">nákladové středisko: </w:t>
      </w:r>
      <w:sdt>
        <w:sdtPr>
          <w:id w:val="1817385144"/>
          <w:placeholder>
            <w:docPart w:val="F296DFFF9C33460FBC224C7144564A1C"/>
          </w:placeholder>
          <w:showingPlcHdr/>
          <w:comboBox>
            <w:listItem w:value="Zvolte nebo vyplňte"/>
            <w:listItem w:displayText="Všechna NS" w:value="Všechna NS"/>
          </w:comboBox>
        </w:sdtPr>
        <w:sdtEndPr/>
        <w:sdtContent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sdtContent>
      </w:sdt>
    </w:p>
    <w:p w:rsidR="00A94365" w:rsidRDefault="00A94365" w:rsidP="00297F6A">
      <w:pPr>
        <w:pStyle w:val="Odstavecseseznamem"/>
        <w:widowControl/>
        <w:numPr>
          <w:ilvl w:val="0"/>
          <w:numId w:val="2"/>
        </w:numPr>
        <w:spacing w:line="240" w:lineRule="auto"/>
      </w:pPr>
      <w:r>
        <w:t xml:space="preserve">typ akce: </w:t>
      </w:r>
      <w:sdt>
        <w:sdtPr>
          <w:id w:val="199135925"/>
          <w:placeholder>
            <w:docPart w:val="DEB14283B1334216B1CF73F070AE2414"/>
          </w:placeholder>
          <w:showingPlcHdr/>
          <w:comboBox>
            <w:listItem w:value="Zvolte nebo vyplňte"/>
            <w:listItem w:displayText="Všechny TA uvedené akce" w:value="Všechny TA uvedené akce"/>
            <w:listItem w:displayText="Všechny TA NS" w:value="Všechny TA NS"/>
          </w:comboBox>
        </w:sdtPr>
        <w:sdtEndPr/>
        <w:sdtContent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sdtContent>
      </w:sdt>
    </w:p>
    <w:p w:rsidR="00A94365" w:rsidRDefault="0067218D" w:rsidP="00297F6A">
      <w:pPr>
        <w:pStyle w:val="Odstavecseseznamem"/>
        <w:widowControl/>
        <w:numPr>
          <w:ilvl w:val="0"/>
          <w:numId w:val="2"/>
        </w:numPr>
        <w:spacing w:line="240" w:lineRule="auto"/>
      </w:pPr>
      <w:r>
        <w:t xml:space="preserve">číslo </w:t>
      </w:r>
      <w:r w:rsidR="00A94365">
        <w:t>akc</w:t>
      </w:r>
      <w:r w:rsidR="00297F6A">
        <w:t>e</w:t>
      </w:r>
      <w:r w:rsidR="00A94365">
        <w:t xml:space="preserve">: </w:t>
      </w:r>
      <w:sdt>
        <w:sdtPr>
          <w:id w:val="-2143962475"/>
          <w:placeholder>
            <w:docPart w:val="16404EB49CFC45F1AE247A02CF398C81"/>
          </w:placeholder>
          <w:showingPlcHdr/>
          <w:comboBox>
            <w:listItem w:value="Zvolte nebo vyplňte"/>
            <w:listItem w:displayText="Všechny akce uvedených NS a TA" w:value="Všechny akce uvedených NS a TA"/>
          </w:comboBox>
        </w:sdtPr>
        <w:sdtEndPr/>
        <w:sdtContent>
          <w:r w:rsidR="00A94365" w:rsidRPr="006240B6">
            <w:rPr>
              <w:rStyle w:val="Zstupntext"/>
              <w:rFonts w:hint="eastAsia"/>
            </w:rPr>
            <w:t>Zvolte</w:t>
          </w:r>
          <w:r w:rsidR="00A94365">
            <w:rPr>
              <w:rStyle w:val="Zstupntext"/>
            </w:rPr>
            <w:t xml:space="preserve"> nebo vyplňte</w:t>
          </w:r>
        </w:sdtContent>
      </w:sdt>
    </w:p>
    <w:p w:rsidR="00A94365" w:rsidRDefault="00A94365" w:rsidP="00297F6A">
      <w:pPr>
        <w:pStyle w:val="Odstavecseseznamem"/>
        <w:widowControl/>
        <w:numPr>
          <w:ilvl w:val="0"/>
          <w:numId w:val="2"/>
        </w:numPr>
        <w:spacing w:line="240" w:lineRule="auto"/>
      </w:pPr>
      <w:r>
        <w:t xml:space="preserve">ostatní (nebo další upřesnění): </w:t>
      </w:r>
      <w:sdt>
        <w:sdtPr>
          <w:id w:val="-1323661435"/>
          <w:placeholder>
            <w:docPart w:val="0D23D65335894DE9AAA6079F4430C4CF"/>
          </w:placeholder>
          <w:showingPlcHdr/>
          <w:comboBox>
            <w:listItem w:value="Zvolte nebo vyplňte"/>
            <w:listItem w:displayText="Žádné" w:value="Žádné"/>
          </w:comboBox>
        </w:sdtPr>
        <w:sdtEndPr/>
        <w:sdtContent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sdtContent>
      </w:sdt>
    </w:p>
    <w:p w:rsidR="002C1F5F" w:rsidRDefault="00DA3761" w:rsidP="00297F6A">
      <w:pPr>
        <w:widowControl/>
        <w:spacing w:before="240" w:line="240" w:lineRule="auto"/>
      </w:pPr>
      <w:r>
        <w:t>V</w:t>
      </w:r>
      <w:r>
        <w:rPr>
          <w:rFonts w:ascii="Calibri" w:hAnsi="Calibri" w:cs="Calibri"/>
        </w:rPr>
        <w:t> </w:t>
      </w:r>
      <w:r>
        <w:t>této činnosti se řiďte zákonem č. 320/2001 Sb., vy</w:t>
      </w:r>
      <w:bookmarkStart w:id="1" w:name="_GoBack"/>
      <w:bookmarkEnd w:id="1"/>
      <w:r>
        <w:t>hláškou č. 416/2004 Sb., Příkazem rektora č. 2/2008, Směrnicí kvestora č. 98/201</w:t>
      </w:r>
      <w:r w:rsidR="003D4582">
        <w:t>3</w:t>
      </w:r>
      <w:r>
        <w:t xml:space="preserve"> a </w:t>
      </w:r>
      <w:r w:rsidR="007D4FE9">
        <w:t>metodickým pokynem tajemníka č. 4/2022</w:t>
      </w:r>
      <w:r>
        <w:t>.</w:t>
      </w:r>
    </w:p>
    <w:p w:rsidR="00DA3761" w:rsidRDefault="00DA3761" w:rsidP="00297F6A">
      <w:pPr>
        <w:widowControl/>
        <w:spacing w:before="240" w:after="960" w:line="240" w:lineRule="auto"/>
      </w:pPr>
      <w:r>
        <w:t>S</w:t>
      </w:r>
      <w:r>
        <w:rPr>
          <w:rFonts w:ascii="Calibri" w:hAnsi="Calibri" w:cs="Calibri"/>
        </w:rPr>
        <w:t> </w:t>
      </w:r>
      <w:r>
        <w:t>pozdravem,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</w:tblGrid>
      <w:tr w:rsidR="00DA3761" w:rsidTr="00297F6A">
        <w:tc>
          <w:tcPr>
            <w:tcW w:w="4531" w:type="dxa"/>
          </w:tcPr>
          <w:p w:rsidR="00DA3761" w:rsidRDefault="00DA3761" w:rsidP="00DA3761">
            <w:pPr>
              <w:widowControl/>
              <w:spacing w:line="240" w:lineRule="auto"/>
              <w:jc w:val="center"/>
            </w:pPr>
            <w:r>
              <w:t>……………………………………………………………………….</w:t>
            </w:r>
          </w:p>
        </w:tc>
      </w:tr>
      <w:tr w:rsidR="00DA3761" w:rsidTr="00297F6A">
        <w:tc>
          <w:tcPr>
            <w:tcW w:w="4531" w:type="dxa"/>
          </w:tcPr>
          <w:sdt>
            <w:sdtPr>
              <w:id w:val="-615513291"/>
              <w:placeholder>
                <w:docPart w:val="8D764B4CA21549ABB47EBF93A14F5052"/>
              </w:placeholder>
              <w:showingPlcHdr/>
              <w:comboBox>
                <w:listItem w:value="Zvolte nebo vyplňte"/>
                <w:listItem w:displayText="prof. Ing. Jiří Máca, CSc." w:value="prof. Ing. Jiří Máca, CSc."/>
                <w:listItem w:displayText="Ing. Petr Matějka, Ph.D." w:value="Ing. Petr Matějka, Ph.D."/>
              </w:comboBox>
            </w:sdtPr>
            <w:sdtEndPr/>
            <w:sdtContent>
              <w:p w:rsidR="00DA3761" w:rsidRDefault="00DA3761" w:rsidP="00DA3761">
                <w:pPr>
                  <w:widowControl/>
                  <w:spacing w:line="240" w:lineRule="auto"/>
                  <w:jc w:val="center"/>
                </w:pPr>
                <w:r w:rsidRPr="006240B6">
                  <w:rPr>
                    <w:rStyle w:val="Zstupntext"/>
                    <w:rFonts w:hint="eastAsia"/>
                  </w:rPr>
                  <w:t>Zvolte</w:t>
                </w:r>
                <w:r>
                  <w:rPr>
                    <w:rStyle w:val="Zstupntext"/>
                  </w:rPr>
                  <w:t xml:space="preserve"> nebo vyplňte</w:t>
                </w:r>
              </w:p>
            </w:sdtContent>
          </w:sdt>
        </w:tc>
      </w:tr>
      <w:tr w:rsidR="00DA3761" w:rsidTr="00297F6A">
        <w:tc>
          <w:tcPr>
            <w:tcW w:w="4531" w:type="dxa"/>
          </w:tcPr>
          <w:p w:rsidR="00DA3761" w:rsidRDefault="00DA3761" w:rsidP="00DA3761">
            <w:pPr>
              <w:widowControl/>
              <w:spacing w:line="240" w:lineRule="auto"/>
              <w:jc w:val="center"/>
            </w:pPr>
            <w:r>
              <w:t xml:space="preserve"> </w:t>
            </w:r>
            <w:sdt>
              <w:sdtPr>
                <w:id w:val="1510879554"/>
                <w:placeholder>
                  <w:docPart w:val="074C1B31A56347B9A93EF3E33B8CEF15"/>
                </w:placeholder>
                <w:showingPlcHdr/>
                <w:dropDownList>
                  <w:listItem w:value="Zvolte"/>
                  <w:listItem w:displayText="děkan" w:value="děkan"/>
                  <w:listItem w:displayText="děkanka" w:value="děkanka"/>
                  <w:listItem w:displayText="tajemník" w:value="tajemník"/>
                </w:dropDownList>
              </w:sdtPr>
              <w:sdtEndPr/>
              <w:sdtContent>
                <w:r w:rsidRPr="006240B6">
                  <w:rPr>
                    <w:rStyle w:val="Zstupntext"/>
                    <w:rFonts w:hint="eastAsia"/>
                  </w:rPr>
                  <w:t>Zvolte</w:t>
                </w:r>
              </w:sdtContent>
            </w:sdt>
            <w:r>
              <w:t xml:space="preserve"> fakulty</w:t>
            </w:r>
          </w:p>
        </w:tc>
      </w:tr>
    </w:tbl>
    <w:p w:rsidR="00DA3761" w:rsidRDefault="002F21F3" w:rsidP="00297F6A">
      <w:pPr>
        <w:widowControl/>
        <w:spacing w:before="960" w:after="240" w:line="240" w:lineRule="auto"/>
      </w:pPr>
      <w:r>
        <w:t>Pověření</w:t>
      </w:r>
      <w:r w:rsidR="00DA3761">
        <w:t xml:space="preserve"> přijímám (podpisový vzor):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DA3761" w:rsidTr="00297F6A">
        <w:trPr>
          <w:trHeight w:val="1513"/>
        </w:trPr>
        <w:sdt>
          <w:sdtPr>
            <w:id w:val="-1980986543"/>
            <w:placeholder>
              <w:docPart w:val="A12DFD56C60D4B72A88208B45CF4025F"/>
            </w:placeholder>
            <w:showingPlcHdr/>
          </w:sdtPr>
          <w:sdtEndPr/>
          <w:sdtContent>
            <w:tc>
              <w:tcPr>
                <w:tcW w:w="4530" w:type="dxa"/>
                <w:vAlign w:val="center"/>
              </w:tcPr>
              <w:p w:rsidR="00DA3761" w:rsidRDefault="00DA3761" w:rsidP="00DA3761">
                <w:pPr>
                  <w:widowControl/>
                  <w:spacing w:line="240" w:lineRule="auto"/>
                </w:pPr>
                <w:r>
                  <w:rPr>
                    <w:rStyle w:val="Zstupntext"/>
                  </w:rPr>
                  <w:t>Jméno včetně titulů</w:t>
                </w:r>
              </w:p>
            </w:tc>
          </w:sdtContent>
        </w:sdt>
        <w:tc>
          <w:tcPr>
            <w:tcW w:w="4531" w:type="dxa"/>
            <w:vAlign w:val="center"/>
          </w:tcPr>
          <w:p w:rsidR="00DA3761" w:rsidRDefault="00DA3761" w:rsidP="00DA3761">
            <w:pPr>
              <w:widowControl/>
              <w:spacing w:line="240" w:lineRule="auto"/>
            </w:pPr>
          </w:p>
        </w:tc>
      </w:tr>
    </w:tbl>
    <w:p w:rsidR="00DA3761" w:rsidRDefault="00DA3761" w:rsidP="003B34E7">
      <w:pPr>
        <w:widowControl/>
        <w:spacing w:line="240" w:lineRule="auto"/>
      </w:pPr>
    </w:p>
    <w:sectPr w:rsidR="00DA3761" w:rsidSect="00DA376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1134" w:bottom="1701" w:left="1701" w:header="851" w:footer="284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951" w:rsidRDefault="00771951" w:rsidP="003829EA">
      <w:pPr>
        <w:spacing w:line="240" w:lineRule="auto"/>
      </w:pPr>
      <w:r>
        <w:separator/>
      </w:r>
    </w:p>
  </w:endnote>
  <w:endnote w:type="continuationSeparator" w:id="0">
    <w:p w:rsidR="00771951" w:rsidRDefault="00771951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D3306DBE-CDFD-480A-AFD2-F3831A2F8D19}"/>
    <w:embedBold r:id="rId2" w:fontKey="{2F3E9559-5273-4857-AAAE-87FDE2F6BFB0}"/>
    <w:embedItalic r:id="rId3" w:fontKey="{69179BB5-F9D3-495A-AB11-EDE3856C03EF}"/>
  </w:font>
  <w:font w:name="Technika">
    <w:panose1 w:val="000005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27013F3-6B26-4370-B47A-06C1595304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1E00B19-F36D-4621-BA1A-E3496FBBF4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951" w:rsidRPr="00DD403E" w:rsidRDefault="00771951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 w:rsidRPr="00DD403E">
      <w:rPr>
        <w:caps/>
        <w:spacing w:val="8"/>
        <w:kern w:val="20"/>
        <w:sz w:val="14"/>
        <w:szCs w:val="14"/>
        <w:lang w:val="de-DE" w:bidi="ar-SA"/>
      </w:rPr>
      <w:t>Thákurova 7</w:t>
    </w:r>
  </w:p>
  <w:p w:rsidR="00771951" w:rsidRPr="00DD403E" w:rsidRDefault="00771951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 w:rsidRPr="00DD403E">
      <w:rPr>
        <w:caps/>
        <w:spacing w:val="8"/>
        <w:kern w:val="20"/>
        <w:sz w:val="14"/>
        <w:szCs w:val="14"/>
        <w:lang w:val="de-DE" w:bidi="ar-SA"/>
      </w:rPr>
      <w:t>166 29 Praha 6</w:t>
    </w:r>
  </w:p>
  <w:p w:rsidR="00771951" w:rsidRPr="00DD403E" w:rsidRDefault="00771951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 w:rsidRPr="00DD403E">
      <w:rPr>
        <w:caps/>
        <w:spacing w:val="8"/>
        <w:kern w:val="20"/>
        <w:sz w:val="14"/>
        <w:szCs w:val="14"/>
        <w:lang w:val="de-DE" w:bidi="ar-SA"/>
      </w:rPr>
      <w:t>Česká republika</w:t>
    </w:r>
  </w:p>
  <w:p w:rsidR="00771951" w:rsidRPr="00DD403E" w:rsidRDefault="00771951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</w:p>
  <w:p w:rsidR="00771951" w:rsidRPr="00285DE4" w:rsidRDefault="00771951" w:rsidP="005B528D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285DE4">
      <w:rPr>
        <w:caps/>
        <w:spacing w:val="8"/>
        <w:kern w:val="20"/>
        <w:sz w:val="14"/>
        <w:szCs w:val="14"/>
        <w:lang w:val="en-GB" w:bidi="ar-SA"/>
      </w:rPr>
      <w:t>+420 224</w:t>
    </w:r>
    <w:r w:rsidRPr="00285DE4">
      <w:rPr>
        <w:rFonts w:ascii="Times New Roman" w:hAnsi="Times New Roman" w:cs="Times New Roman"/>
        <w:caps/>
        <w:spacing w:val="8"/>
        <w:kern w:val="20"/>
        <w:sz w:val="14"/>
        <w:szCs w:val="14"/>
        <w:lang w:val="en-GB" w:bidi="ar-SA"/>
      </w:rPr>
      <w:t> </w:t>
    </w:r>
    <w:r w:rsidRPr="00285DE4">
      <w:rPr>
        <w:caps/>
        <w:spacing w:val="8"/>
        <w:kern w:val="20"/>
        <w:sz w:val="14"/>
        <w:szCs w:val="14"/>
        <w:lang w:val="en-GB" w:bidi="ar-SA"/>
      </w:rPr>
      <w:t>351 111</w:t>
    </w:r>
  </w:p>
  <w:p w:rsidR="00771951" w:rsidRPr="00285DE4" w:rsidRDefault="00771951" w:rsidP="005B528D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tajemnik</w:t>
    </w:r>
    <w:r w:rsidRPr="00285DE4">
      <w:rPr>
        <w:caps/>
        <w:spacing w:val="8"/>
        <w:kern w:val="20"/>
        <w:sz w:val="14"/>
        <w:szCs w:val="14"/>
        <w:lang w:val="en-GB" w:bidi="ar-SA"/>
      </w:rPr>
      <w:t>@fsv.cvut.cz</w:t>
    </w:r>
  </w:p>
  <w:p w:rsidR="00771951" w:rsidRPr="00DD403E" w:rsidRDefault="00771951" w:rsidP="005B528D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>
      <w:rPr>
        <w:caps/>
        <w:spacing w:val="8"/>
        <w:kern w:val="20"/>
        <w:sz w:val="14"/>
        <w:szCs w:val="14"/>
        <w:lang w:val="de-DE" w:bidi="ar-SA"/>
      </w:rPr>
      <w:t>www.fsv.</w:t>
    </w:r>
    <w:r w:rsidRPr="00DD403E">
      <w:rPr>
        <w:caps/>
        <w:spacing w:val="8"/>
        <w:kern w:val="20"/>
        <w:sz w:val="14"/>
        <w:szCs w:val="14"/>
        <w:lang w:val="de-DE" w:bidi="ar-SA"/>
      </w:rPr>
      <w:t>cvut.cz</w:t>
    </w:r>
  </w:p>
  <w:p w:rsidR="00771951" w:rsidRPr="00DD403E" w:rsidRDefault="00771951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</w:p>
  <w:p w:rsidR="00771951" w:rsidRPr="000403B8" w:rsidRDefault="00771951" w:rsidP="005B528D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771951" w:rsidRPr="000403B8" w:rsidRDefault="00771951" w:rsidP="005B528D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BANKOVNÍ SPOJENÍ Komerční banka, a.s.</w:t>
    </w:r>
  </w:p>
  <w:p w:rsidR="00771951" w:rsidRDefault="00771951" w:rsidP="005B528D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771951" w:rsidRPr="00DD403E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</w:p>
  <w:p w:rsidR="00771951" w:rsidRDefault="00771951" w:rsidP="00D33E16">
    <w:pPr>
      <w:pStyle w:val="Zpat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951" w:rsidRDefault="00771951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771951" w:rsidRDefault="00771951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771951" w:rsidRDefault="00771951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771951" w:rsidRPr="004E4774" w:rsidRDefault="00771951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771951" w:rsidRPr="000403B8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771951" w:rsidRPr="000403B8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BANKOVNÍ SPOJENÍ Komerční banka, a.s.</w:t>
    </w:r>
  </w:p>
  <w:p w:rsidR="00771951" w:rsidRPr="00285DE4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285DE4">
      <w:rPr>
        <w:caps/>
        <w:spacing w:val="8"/>
        <w:kern w:val="20"/>
        <w:sz w:val="14"/>
        <w:szCs w:val="14"/>
        <w:lang w:val="en-GB" w:bidi="ar-SA"/>
      </w:rPr>
      <w:t>Č. Ú. 19-5504610227/0100</w:t>
    </w:r>
  </w:p>
  <w:p w:rsidR="00771951" w:rsidRPr="00285DE4" w:rsidRDefault="00771951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771951" w:rsidRPr="00285DE4" w:rsidRDefault="00771951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285DE4">
      <w:rPr>
        <w:caps/>
        <w:spacing w:val="8"/>
        <w:kern w:val="20"/>
        <w:sz w:val="14"/>
        <w:szCs w:val="14"/>
        <w:lang w:val="en-GB" w:bidi="ar-SA"/>
      </w:rPr>
      <w:t>+420 224</w:t>
    </w:r>
    <w:r w:rsidRPr="00285DE4">
      <w:rPr>
        <w:rFonts w:ascii="Times New Roman" w:hAnsi="Times New Roman" w:cs="Times New Roman"/>
        <w:caps/>
        <w:spacing w:val="8"/>
        <w:kern w:val="20"/>
        <w:sz w:val="14"/>
        <w:szCs w:val="14"/>
        <w:lang w:val="en-GB" w:bidi="ar-SA"/>
      </w:rPr>
      <w:t> </w:t>
    </w:r>
    <w:r w:rsidRPr="00285DE4">
      <w:rPr>
        <w:caps/>
        <w:spacing w:val="8"/>
        <w:kern w:val="20"/>
        <w:sz w:val="14"/>
        <w:szCs w:val="14"/>
        <w:lang w:val="en-GB" w:bidi="ar-SA"/>
      </w:rPr>
      <w:t>351 111</w:t>
    </w:r>
  </w:p>
  <w:p w:rsidR="00771951" w:rsidRPr="00285DE4" w:rsidRDefault="00771951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mail</w:t>
    </w:r>
    <w:r w:rsidRPr="00285DE4">
      <w:rPr>
        <w:caps/>
        <w:spacing w:val="8"/>
        <w:kern w:val="20"/>
        <w:sz w:val="14"/>
        <w:szCs w:val="14"/>
        <w:lang w:val="en-GB" w:bidi="ar-SA"/>
      </w:rPr>
      <w:t>@fsv.cvut.cz</w:t>
    </w:r>
  </w:p>
  <w:p w:rsidR="00771951" w:rsidRPr="00DD403E" w:rsidRDefault="00771951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  <w:r w:rsidRPr="00DD403E">
      <w:rPr>
        <w:caps/>
        <w:spacing w:val="8"/>
        <w:kern w:val="20"/>
        <w:sz w:val="14"/>
        <w:szCs w:val="14"/>
        <w:lang w:val="de-DE" w:bidi="ar-SA"/>
      </w:rPr>
      <w:t>www.fsv.cvut.cz</w:t>
    </w:r>
  </w:p>
  <w:p w:rsidR="00771951" w:rsidRPr="00DD403E" w:rsidRDefault="00771951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de-DE" w:bidi="ar-SA"/>
      </w:rPr>
    </w:pPr>
  </w:p>
  <w:p w:rsidR="00771951" w:rsidRPr="004E4774" w:rsidRDefault="00771951" w:rsidP="004E4774">
    <w:pPr>
      <w:pStyle w:val="Zpat"/>
      <w:spacing w:line="200" w:lineRule="exact"/>
      <w:rPr>
        <w:caps/>
        <w:spacing w:val="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951" w:rsidRDefault="00771951" w:rsidP="003829EA">
      <w:pPr>
        <w:spacing w:line="240" w:lineRule="auto"/>
      </w:pPr>
      <w:r>
        <w:separator/>
      </w:r>
    </w:p>
  </w:footnote>
  <w:footnote w:type="continuationSeparator" w:id="0">
    <w:p w:rsidR="00771951" w:rsidRDefault="00771951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951" w:rsidRPr="000633F2" w:rsidRDefault="00771951" w:rsidP="000F3D93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proofErr w:type="spellStart"/>
    <w:r>
      <w:rPr>
        <w:kern w:val="20"/>
        <w:szCs w:val="20"/>
        <w:lang w:val="en-GB" w:bidi="ar-SA"/>
      </w:rPr>
      <w:t>Strana</w:t>
    </w:r>
    <w:proofErr w:type="spellEnd"/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</w:p>
  <w:p w:rsidR="00771951" w:rsidRDefault="00771951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60288" behindDoc="0" locked="0" layoutInCell="1" allowOverlap="1" wp14:anchorId="551678C7" wp14:editId="5A24463B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951" w:rsidRPr="00EA1365" w:rsidRDefault="00771951" w:rsidP="00EA1365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57216" behindDoc="0" locked="0" layoutInCell="1" allowOverlap="1" wp14:anchorId="15B3962A" wp14:editId="25947D69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DE4">
      <w:rPr>
        <w:caps/>
        <w:spacing w:val="8"/>
        <w:kern w:val="20"/>
        <w:szCs w:val="20"/>
        <w:lang w:val="de-DE" w:bidi="ar-SA"/>
      </w:rPr>
      <w:t>Fakulta stavební</w:t>
    </w:r>
  </w:p>
  <w:p w:rsidR="00771951" w:rsidRPr="00285DE4" w:rsidRDefault="00771951" w:rsidP="00051265">
    <w:pPr>
      <w:rPr>
        <w:caps/>
        <w:spacing w:val="8"/>
        <w:kern w:val="20"/>
        <w:szCs w:val="20"/>
        <w:lang w:val="de-DE" w:bidi="ar-SA"/>
      </w:rPr>
    </w:pPr>
  </w:p>
  <w:p w:rsidR="00771951" w:rsidRPr="00285DE4" w:rsidRDefault="00771951" w:rsidP="003B29BB">
    <w:pPr>
      <w:framePr w:w="1585" w:h="361" w:wrap="notBeside" w:vAnchor="page" w:hAnchor="page" w:x="9186" w:y="2536"/>
      <w:jc w:val="right"/>
      <w:rPr>
        <w:kern w:val="20"/>
        <w:szCs w:val="20"/>
        <w:lang w:val="de-DE" w:bidi="ar-SA"/>
      </w:rPr>
    </w:pPr>
    <w:proofErr w:type="spellStart"/>
    <w:r w:rsidRPr="00285DE4">
      <w:rPr>
        <w:kern w:val="20"/>
        <w:szCs w:val="20"/>
        <w:lang w:val="de-DE" w:bidi="ar-SA"/>
      </w:rPr>
      <w:t>Strana</w:t>
    </w:r>
    <w:proofErr w:type="spellEnd"/>
    <w:r w:rsidRPr="00285DE4">
      <w:rPr>
        <w:kern w:val="20"/>
        <w:szCs w:val="20"/>
        <w:lang w:val="de-DE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285DE4">
      <w:rPr>
        <w:kern w:val="20"/>
        <w:szCs w:val="20"/>
        <w:lang w:val="de-DE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de-DE"/>
      </w:rPr>
      <w:t>1</w:t>
    </w:r>
    <w:r w:rsidRPr="008815D8">
      <w:rPr>
        <w:kern w:val="20"/>
        <w:szCs w:val="20"/>
        <w:lang w:val="en-GB"/>
      </w:rPr>
      <w:fldChar w:fldCharType="end"/>
    </w:r>
    <w:r w:rsidRPr="00285DE4">
      <w:rPr>
        <w:kern w:val="20"/>
        <w:szCs w:val="20"/>
        <w:lang w:val="de-DE"/>
      </w:rPr>
      <w:t>/</w:t>
    </w:r>
    <w:r w:rsidRPr="008815D8">
      <w:rPr>
        <w:kern w:val="20"/>
        <w:szCs w:val="20"/>
        <w:lang w:val="en-GB"/>
      </w:rPr>
      <w:fldChar w:fldCharType="begin"/>
    </w:r>
    <w:r w:rsidRPr="00285DE4">
      <w:rPr>
        <w:kern w:val="20"/>
        <w:szCs w:val="20"/>
        <w:lang w:val="de-DE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de-DE"/>
      </w:rPr>
      <w:t>1</w:t>
    </w:r>
    <w:r w:rsidRPr="008815D8">
      <w:rPr>
        <w:kern w:val="20"/>
        <w:szCs w:val="20"/>
        <w:lang w:val="en-GB"/>
      </w:rPr>
      <w:fldChar w:fldCharType="end"/>
    </w:r>
  </w:p>
  <w:p w:rsidR="00771951" w:rsidRPr="001442C5" w:rsidRDefault="00771951" w:rsidP="001442C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C281581"/>
    <w:multiLevelType w:val="hybridMultilevel"/>
    <w:tmpl w:val="4FFCF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embedTrueType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cs-CZ" w:vendorID="64" w:dllVersion="4096" w:nlCheck="1" w:checkStyle="0"/>
  <w:proofState w:spelling="clean" w:grammar="clean"/>
  <w:defaultTabStop w:val="709"/>
  <w:hyphenationZone w:val="425"/>
  <w:doNotShadeFormData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40F"/>
    <w:rsid w:val="000403B8"/>
    <w:rsid w:val="00051265"/>
    <w:rsid w:val="000633F2"/>
    <w:rsid w:val="0008018E"/>
    <w:rsid w:val="00080867"/>
    <w:rsid w:val="000811E6"/>
    <w:rsid w:val="000A4D7F"/>
    <w:rsid w:val="000F3D93"/>
    <w:rsid w:val="001442C5"/>
    <w:rsid w:val="001766B4"/>
    <w:rsid w:val="002347DB"/>
    <w:rsid w:val="00247379"/>
    <w:rsid w:val="00285DE4"/>
    <w:rsid w:val="00297CB8"/>
    <w:rsid w:val="00297F6A"/>
    <w:rsid w:val="002C1F5F"/>
    <w:rsid w:val="002F21F3"/>
    <w:rsid w:val="00346C1A"/>
    <w:rsid w:val="00362CEF"/>
    <w:rsid w:val="003829EA"/>
    <w:rsid w:val="00387CAD"/>
    <w:rsid w:val="00397C36"/>
    <w:rsid w:val="003A768B"/>
    <w:rsid w:val="003B29BB"/>
    <w:rsid w:val="003B34E7"/>
    <w:rsid w:val="003D4582"/>
    <w:rsid w:val="00400F34"/>
    <w:rsid w:val="00427F23"/>
    <w:rsid w:val="004529D4"/>
    <w:rsid w:val="004C0CAC"/>
    <w:rsid w:val="004C34B5"/>
    <w:rsid w:val="004E4774"/>
    <w:rsid w:val="0050153A"/>
    <w:rsid w:val="00521253"/>
    <w:rsid w:val="00554E17"/>
    <w:rsid w:val="00566042"/>
    <w:rsid w:val="0058340F"/>
    <w:rsid w:val="005B528D"/>
    <w:rsid w:val="005E759D"/>
    <w:rsid w:val="00614CD9"/>
    <w:rsid w:val="0067218D"/>
    <w:rsid w:val="00771951"/>
    <w:rsid w:val="00790AFA"/>
    <w:rsid w:val="007C7B46"/>
    <w:rsid w:val="007D4FE9"/>
    <w:rsid w:val="007D57DB"/>
    <w:rsid w:val="007D5B59"/>
    <w:rsid w:val="008222D8"/>
    <w:rsid w:val="00845050"/>
    <w:rsid w:val="0085340F"/>
    <w:rsid w:val="008D4B2A"/>
    <w:rsid w:val="009039B5"/>
    <w:rsid w:val="00925272"/>
    <w:rsid w:val="00931CC4"/>
    <w:rsid w:val="00941856"/>
    <w:rsid w:val="009566D3"/>
    <w:rsid w:val="00997E73"/>
    <w:rsid w:val="009A04F0"/>
    <w:rsid w:val="009E6AFC"/>
    <w:rsid w:val="009F6BE8"/>
    <w:rsid w:val="00A059A7"/>
    <w:rsid w:val="00A5019A"/>
    <w:rsid w:val="00A75551"/>
    <w:rsid w:val="00A80A4D"/>
    <w:rsid w:val="00A94365"/>
    <w:rsid w:val="00AF37FE"/>
    <w:rsid w:val="00BD59A8"/>
    <w:rsid w:val="00BE3A4A"/>
    <w:rsid w:val="00C3490B"/>
    <w:rsid w:val="00C65298"/>
    <w:rsid w:val="00CD6E11"/>
    <w:rsid w:val="00CE6DA7"/>
    <w:rsid w:val="00D015F3"/>
    <w:rsid w:val="00D33E16"/>
    <w:rsid w:val="00D81B9E"/>
    <w:rsid w:val="00DA3761"/>
    <w:rsid w:val="00DA704A"/>
    <w:rsid w:val="00DC662C"/>
    <w:rsid w:val="00DD403E"/>
    <w:rsid w:val="00E31A05"/>
    <w:rsid w:val="00E50F7A"/>
    <w:rsid w:val="00E73668"/>
    <w:rsid w:val="00E7485F"/>
    <w:rsid w:val="00E83E4F"/>
    <w:rsid w:val="00EA1365"/>
    <w:rsid w:val="00EA5316"/>
    <w:rsid w:val="00EB66DF"/>
    <w:rsid w:val="00ED0DD2"/>
    <w:rsid w:val="00F02EAF"/>
    <w:rsid w:val="00F11829"/>
    <w:rsid w:val="00F154F8"/>
    <w:rsid w:val="00F23D38"/>
    <w:rsid w:val="00FC2511"/>
    <w:rsid w:val="00FE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31A05"/>
    <w:pPr>
      <w:widowControl w:val="0"/>
      <w:spacing w:line="30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table" w:styleId="Mkatabulky">
    <w:name w:val="Table Grid"/>
    <w:basedOn w:val="Normlntabulka"/>
    <w:uiPriority w:val="59"/>
    <w:rsid w:val="003B2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3B29BB"/>
    <w:rPr>
      <w:color w:val="808080"/>
    </w:rPr>
  </w:style>
  <w:style w:type="paragraph" w:styleId="Odstavecseseznamem">
    <w:name w:val="List Paragraph"/>
    <w:basedOn w:val="Normln"/>
    <w:uiPriority w:val="34"/>
    <w:rsid w:val="00297F6A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83C00C28BDB46138D0B4A665A7E05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99C734-01C9-478C-B267-6E8D230E9BCD}"/>
      </w:docPartPr>
      <w:docPartBody>
        <w:p w:rsidR="00F17741" w:rsidRDefault="00906986" w:rsidP="00906986">
          <w:pPr>
            <w:pStyle w:val="B83C00C28BDB46138D0B4A665A7E05D420"/>
          </w:pPr>
          <w:r>
            <w:rPr>
              <w:rStyle w:val="Zstupntext"/>
            </w:rPr>
            <w:t>Jméno včetně titulů</w:t>
          </w:r>
        </w:p>
      </w:docPartBody>
    </w:docPart>
    <w:docPart>
      <w:docPartPr>
        <w:name w:val="6F7F01CC9D79476880EED087B4FC390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6DE1D6-D5B3-414E-B89D-99C6DB434AAB}"/>
      </w:docPartPr>
      <w:docPartBody>
        <w:p w:rsidR="00F17741" w:rsidRDefault="00906986" w:rsidP="00906986">
          <w:pPr>
            <w:pStyle w:val="6F7F01CC9D79476880EED087B4FC390819"/>
          </w:pPr>
          <w:r>
            <w:rPr>
              <w:rStyle w:val="Zstupntext"/>
            </w:rPr>
            <w:t>Datum</w:t>
          </w:r>
        </w:p>
      </w:docPartBody>
    </w:docPart>
    <w:docPart>
      <w:docPartPr>
        <w:name w:val="5B57ECC9C3D54FB0BE549ACF26711EC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2DB909-930D-4ABC-B19D-B42C631216DA}"/>
      </w:docPartPr>
      <w:docPartBody>
        <w:p w:rsidR="00F17741" w:rsidRDefault="00906986" w:rsidP="00906986">
          <w:pPr>
            <w:pStyle w:val="5B57ECC9C3D54FB0BE549ACF26711EC218"/>
          </w:pPr>
          <w:r>
            <w:rPr>
              <w:rStyle w:val="Zstupntext"/>
            </w:rPr>
            <w:t>Číslo jednací</w:t>
          </w:r>
        </w:p>
      </w:docPartBody>
    </w:docPart>
    <w:docPart>
      <w:docPartPr>
        <w:name w:val="93F04C77F22344AE8126D0AFC03861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34F352-D0F0-4264-BF9E-912CFA23BD6D}"/>
      </w:docPartPr>
      <w:docPartBody>
        <w:p w:rsidR="00F17741" w:rsidRDefault="00906986" w:rsidP="00906986">
          <w:pPr>
            <w:pStyle w:val="93F04C77F22344AE8126D0AFC038615F17"/>
          </w:pPr>
          <w:r>
            <w:rPr>
              <w:rStyle w:val="Zstupntext"/>
            </w:rPr>
            <w:t>Oslovení</w:t>
          </w:r>
        </w:p>
      </w:docPartBody>
    </w:docPart>
    <w:docPart>
      <w:docPartPr>
        <w:name w:val="C0A34C845D924671AA6240E9B9FDA9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3338FB-83B2-49A2-AAD3-54DE4F3F4D77}"/>
      </w:docPartPr>
      <w:docPartBody>
        <w:p w:rsidR="00F17741" w:rsidRDefault="00906986" w:rsidP="00906986">
          <w:pPr>
            <w:pStyle w:val="C0A34C845D924671AA6240E9B9FDA92116"/>
          </w:pPr>
          <w:r>
            <w:rPr>
              <w:rStyle w:val="Zstupntext"/>
            </w:rPr>
            <w:t>Titul</w:t>
          </w:r>
        </w:p>
      </w:docPartBody>
    </w:docPart>
    <w:docPart>
      <w:docPartPr>
        <w:name w:val="F296DFFF9C33460FBC224C7144564A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738FE4-0570-4919-A2F4-64ECAD4A4FAC}"/>
      </w:docPartPr>
      <w:docPartBody>
        <w:p w:rsidR="00744DB3" w:rsidRDefault="00906986" w:rsidP="00906986">
          <w:pPr>
            <w:pStyle w:val="F296DFFF9C33460FBC224C7144564A1C5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DEB14283B1334216B1CF73F070AE2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C311D8-8149-475F-85E8-B861B9C584D0}"/>
      </w:docPartPr>
      <w:docPartBody>
        <w:p w:rsidR="00744DB3" w:rsidRDefault="00906986" w:rsidP="00906986">
          <w:pPr>
            <w:pStyle w:val="DEB14283B1334216B1CF73F070AE24145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16404EB49CFC45F1AE247A02CF398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43A693-E2E0-4AD9-A27E-98CABD4FDBC7}"/>
      </w:docPartPr>
      <w:docPartBody>
        <w:p w:rsidR="00744DB3" w:rsidRDefault="00906986" w:rsidP="00906986">
          <w:pPr>
            <w:pStyle w:val="16404EB49CFC45F1AE247A02CF398C815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0D23D65335894DE9AAA6079F4430C4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BD567F-1159-43FF-B411-6A94F0893082}"/>
      </w:docPartPr>
      <w:docPartBody>
        <w:p w:rsidR="00744DB3" w:rsidRDefault="00906986" w:rsidP="00906986">
          <w:pPr>
            <w:pStyle w:val="0D23D65335894DE9AAA6079F4430C4CF5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8D764B4CA21549ABB47EBF93A14F50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B1D47A-ECA5-4D27-91F3-90F3EDA82D17}"/>
      </w:docPartPr>
      <w:docPartBody>
        <w:p w:rsidR="00744DB3" w:rsidRDefault="00906986" w:rsidP="00906986">
          <w:pPr>
            <w:pStyle w:val="8D764B4CA21549ABB47EBF93A14F50523"/>
          </w:pPr>
          <w:r w:rsidRPr="006240B6">
            <w:rPr>
              <w:rStyle w:val="Zstupntext"/>
              <w:rFonts w:hint="eastAsia"/>
            </w:rPr>
            <w:t>Zvolte</w:t>
          </w:r>
          <w:r>
            <w:rPr>
              <w:rStyle w:val="Zstupntext"/>
            </w:rPr>
            <w:t xml:space="preserve"> nebo vyplňte</w:t>
          </w:r>
        </w:p>
      </w:docPartBody>
    </w:docPart>
    <w:docPart>
      <w:docPartPr>
        <w:name w:val="074C1B31A56347B9A93EF3E33B8CE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38CA35-18B2-4A89-91F2-42E2AE65CB00}"/>
      </w:docPartPr>
      <w:docPartBody>
        <w:p w:rsidR="00744DB3" w:rsidRDefault="00906986" w:rsidP="00906986">
          <w:pPr>
            <w:pStyle w:val="074C1B31A56347B9A93EF3E33B8CEF152"/>
          </w:pPr>
          <w:r w:rsidRPr="006240B6">
            <w:rPr>
              <w:rStyle w:val="Zstupntext"/>
              <w:rFonts w:hint="eastAsia"/>
            </w:rPr>
            <w:t>Zvolte</w:t>
          </w:r>
        </w:p>
      </w:docPartBody>
    </w:docPart>
    <w:docPart>
      <w:docPartPr>
        <w:name w:val="A12DFD56C60D4B72A88208B45CF402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795736-C18D-4E1B-A21B-6DD29374B714}"/>
      </w:docPartPr>
      <w:docPartBody>
        <w:p w:rsidR="00744DB3" w:rsidRDefault="00906986" w:rsidP="00906986">
          <w:pPr>
            <w:pStyle w:val="A12DFD56C60D4B72A88208B45CF4025F2"/>
          </w:pPr>
          <w:r>
            <w:rPr>
              <w:rStyle w:val="Zstupntext"/>
            </w:rPr>
            <w:t>Jméno včetně titulů</w:t>
          </w:r>
        </w:p>
      </w:docPartBody>
    </w:docPart>
    <w:docPart>
      <w:docPartPr>
        <w:name w:val="1D000C5456FC453CAF2980BF635A40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C0BD08-D110-4226-B07F-06ABFF3561B8}"/>
      </w:docPartPr>
      <w:docPartBody>
        <w:p w:rsidR="00653E78" w:rsidRDefault="005D400A" w:rsidP="005D400A">
          <w:pPr>
            <w:pStyle w:val="1D000C5456FC453CAF2980BF635A402E"/>
          </w:pPr>
          <w:r>
            <w:rPr>
              <w:rStyle w:val="Zstupntext"/>
            </w:rPr>
            <w:t>D</w:t>
          </w:r>
          <w:r w:rsidRPr="006240B6">
            <w:rPr>
              <w:rStyle w:val="Zstupntext"/>
              <w:rFonts w:hint="eastAsia"/>
            </w:rPr>
            <w:t>atum</w:t>
          </w:r>
        </w:p>
      </w:docPartBody>
    </w:docPart>
    <w:docPart>
      <w:docPartPr>
        <w:name w:val="14BDC8E6F0014281B162F190B3BECB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D40EA4-1CBA-4B61-AFCE-45BC4F4C027C}"/>
      </w:docPartPr>
      <w:docPartBody>
        <w:p w:rsidR="00653E78" w:rsidRDefault="005D400A" w:rsidP="005D400A">
          <w:pPr>
            <w:pStyle w:val="14BDC8E6F0014281B162F190B3BECBB8"/>
          </w:pPr>
          <w:r>
            <w:rPr>
              <w:rStyle w:val="Zstupntext"/>
            </w:rPr>
            <w:t>D</w:t>
          </w:r>
          <w:r w:rsidRPr="006240B6">
            <w:rPr>
              <w:rStyle w:val="Zstupntext"/>
              <w:rFonts w:hint="eastAsia"/>
            </w:rPr>
            <w:t>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chnika">
    <w:panose1 w:val="000005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741"/>
    <w:rsid w:val="005D400A"/>
    <w:rsid w:val="00653E78"/>
    <w:rsid w:val="00744DB3"/>
    <w:rsid w:val="00865FEC"/>
    <w:rsid w:val="00906986"/>
    <w:rsid w:val="00F17741"/>
    <w:rsid w:val="00FC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D400A"/>
    <w:rPr>
      <w:color w:val="808080"/>
    </w:rPr>
  </w:style>
  <w:style w:type="paragraph" w:customStyle="1" w:styleId="B83C00C28BDB46138D0B4A665A7E05D4">
    <w:name w:val="B83C00C28BDB46138D0B4A665A7E05D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">
    <w:name w:val="B83C00C28BDB46138D0B4A665A7E05D4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">
    <w:name w:val="6F7F01CC9D79476880EED087B4FC3908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2">
    <w:name w:val="B83C00C28BDB46138D0B4A665A7E05D4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">
    <w:name w:val="6F7F01CC9D79476880EED087B4FC3908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">
    <w:name w:val="5B57ECC9C3D54FB0BE549ACF26711EC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43226C5AF79421DAB4123E7BBAD4386">
    <w:name w:val="A43226C5AF79421DAB4123E7BBAD438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3">
    <w:name w:val="B83C00C28BDB46138D0B4A665A7E05D4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2">
    <w:name w:val="6F7F01CC9D79476880EED087B4FC3908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">
    <w:name w:val="5B57ECC9C3D54FB0BE549ACF26711EC2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">
    <w:name w:val="93F04C77F22344AE8126D0AFC038615F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4">
    <w:name w:val="B83C00C28BDB46138D0B4A665A7E05D4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3">
    <w:name w:val="6F7F01CC9D79476880EED087B4FC3908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2">
    <w:name w:val="5B57ECC9C3D54FB0BE549ACF26711EC2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">
    <w:name w:val="93F04C77F22344AE8126D0AFC038615F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">
    <w:name w:val="C0A34C845D924671AA6240E9B9FDA92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">
    <w:name w:val="D1EB015B0965460094B886954B70A2E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5">
    <w:name w:val="B83C00C28BDB46138D0B4A665A7E05D4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4">
    <w:name w:val="6F7F01CC9D79476880EED087B4FC3908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3">
    <w:name w:val="5B57ECC9C3D54FB0BE549ACF26711EC2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2">
    <w:name w:val="93F04C77F22344AE8126D0AFC038615F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">
    <w:name w:val="C0A34C845D924671AA6240E9B9FDA921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">
    <w:name w:val="D1EB015B0965460094B886954B70A2E3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">
    <w:name w:val="536C13B1A9A242AFB1D898C941C38B2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6">
    <w:name w:val="B83C00C28BDB46138D0B4A665A7E05D4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5">
    <w:name w:val="6F7F01CC9D79476880EED087B4FC3908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4">
    <w:name w:val="5B57ECC9C3D54FB0BE549ACF26711EC2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3">
    <w:name w:val="93F04C77F22344AE8126D0AFC038615F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2">
    <w:name w:val="C0A34C845D924671AA6240E9B9FDA921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2">
    <w:name w:val="D1EB015B0965460094B886954B70A2E3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">
    <w:name w:val="7D2C9191E4C04AC69FDFDC6B8E4E486C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1">
    <w:name w:val="536C13B1A9A242AFB1D898C941C38B25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7">
    <w:name w:val="B83C00C28BDB46138D0B4A665A7E05D47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6">
    <w:name w:val="6F7F01CC9D79476880EED087B4FC3908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5">
    <w:name w:val="5B57ECC9C3D54FB0BE549ACF26711EC2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4">
    <w:name w:val="93F04C77F22344AE8126D0AFC038615F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3">
    <w:name w:val="C0A34C845D924671AA6240E9B9FDA921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3">
    <w:name w:val="D1EB015B0965460094B886954B70A2E3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1">
    <w:name w:val="7D2C9191E4C04AC69FDFDC6B8E4E486C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2">
    <w:name w:val="536C13B1A9A242AFB1D898C941C38B25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2C10139CEB14A0288C47EC4F640A419">
    <w:name w:val="82C10139CEB14A0288C47EC4F640A419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8">
    <w:name w:val="B83C00C28BDB46138D0B4A665A7E05D48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7">
    <w:name w:val="6F7F01CC9D79476880EED087B4FC39087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6">
    <w:name w:val="5B57ECC9C3D54FB0BE549ACF26711EC2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5">
    <w:name w:val="93F04C77F22344AE8126D0AFC038615F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4">
    <w:name w:val="C0A34C845D924671AA6240E9B9FDA921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4">
    <w:name w:val="D1EB015B0965460094B886954B70A2E3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2">
    <w:name w:val="7D2C9191E4C04AC69FDFDC6B8E4E486C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3">
    <w:name w:val="536C13B1A9A242AFB1D898C941C38B25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2C10139CEB14A0288C47EC4F640A4191">
    <w:name w:val="82C10139CEB14A0288C47EC4F640A4191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9">
    <w:name w:val="B83C00C28BDB46138D0B4A665A7E05D49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8">
    <w:name w:val="6F7F01CC9D79476880EED087B4FC39088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7">
    <w:name w:val="5B57ECC9C3D54FB0BE549ACF26711EC27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6">
    <w:name w:val="93F04C77F22344AE8126D0AFC038615F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5">
    <w:name w:val="C0A34C845D924671AA6240E9B9FDA921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5">
    <w:name w:val="D1EB015B0965460094B886954B70A2E3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3">
    <w:name w:val="7D2C9191E4C04AC69FDFDC6B8E4E486C3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4">
    <w:name w:val="536C13B1A9A242AFB1D898C941C38B25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2C10139CEB14A0288C47EC4F640A4192">
    <w:name w:val="82C10139CEB14A0288C47EC4F640A4192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0">
    <w:name w:val="B83C00C28BDB46138D0B4A665A7E05D410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9">
    <w:name w:val="6F7F01CC9D79476880EED087B4FC39089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8">
    <w:name w:val="5B57ECC9C3D54FB0BE549ACF26711EC28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7">
    <w:name w:val="93F04C77F22344AE8126D0AFC038615F7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6">
    <w:name w:val="C0A34C845D924671AA6240E9B9FDA921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6">
    <w:name w:val="D1EB015B0965460094B886954B70A2E36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4">
    <w:name w:val="7D2C9191E4C04AC69FDFDC6B8E4E486C4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5">
    <w:name w:val="536C13B1A9A242AFB1D898C941C38B255"/>
    <w:rsid w:val="00F1774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1">
    <w:name w:val="B83C00C28BDB46138D0B4A665A7E05D4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0">
    <w:name w:val="6F7F01CC9D79476880EED087B4FC3908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9">
    <w:name w:val="5B57ECC9C3D54FB0BE549ACF26711EC29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8">
    <w:name w:val="93F04C77F22344AE8126D0AFC038615F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7">
    <w:name w:val="C0A34C845D924671AA6240E9B9FDA921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7">
    <w:name w:val="D1EB015B0965460094B886954B70A2E3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5">
    <w:name w:val="7D2C9191E4C04AC69FDFDC6B8E4E486C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6">
    <w:name w:val="536C13B1A9A242AFB1D898C941C38B25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2">
    <w:name w:val="B83C00C28BDB46138D0B4A665A7E05D4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1">
    <w:name w:val="6F7F01CC9D79476880EED087B4FC3908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0">
    <w:name w:val="5B57ECC9C3D54FB0BE549ACF26711EC2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9">
    <w:name w:val="93F04C77F22344AE8126D0AFC038615F9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8">
    <w:name w:val="C0A34C845D924671AA6240E9B9FDA921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8">
    <w:name w:val="D1EB015B0965460094B886954B70A2E3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6">
    <w:name w:val="7D2C9191E4C04AC69FDFDC6B8E4E486C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7">
    <w:name w:val="536C13B1A9A242AFB1D898C941C38B25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3">
    <w:name w:val="B83C00C28BDB46138D0B4A665A7E05D4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2">
    <w:name w:val="6F7F01CC9D79476880EED087B4FC3908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1">
    <w:name w:val="5B57ECC9C3D54FB0BE549ACF26711EC2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0">
    <w:name w:val="93F04C77F22344AE8126D0AFC038615F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9">
    <w:name w:val="C0A34C845D924671AA6240E9B9FDA9219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9">
    <w:name w:val="D1EB015B0965460094B886954B70A2E39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7D2C9191E4C04AC69FDFDC6B8E4E486C7">
    <w:name w:val="7D2C9191E4C04AC69FDFDC6B8E4E486C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36C13B1A9A242AFB1D898C941C38B258">
    <w:name w:val="536C13B1A9A242AFB1D898C941C38B25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4">
    <w:name w:val="B83C00C28BDB46138D0B4A665A7E05D4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3">
    <w:name w:val="6F7F01CC9D79476880EED087B4FC3908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2">
    <w:name w:val="5B57ECC9C3D54FB0BE549ACF26711EC2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1">
    <w:name w:val="93F04C77F22344AE8126D0AFC038615F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0">
    <w:name w:val="C0A34C845D924671AA6240E9B9FDA921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0">
    <w:name w:val="D1EB015B0965460094B886954B70A2E310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5">
    <w:name w:val="B83C00C28BDB46138D0B4A665A7E05D4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4">
    <w:name w:val="6F7F01CC9D79476880EED087B4FC3908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3">
    <w:name w:val="5B57ECC9C3D54FB0BE549ACF26711EC2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2">
    <w:name w:val="93F04C77F22344AE8126D0AFC038615F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1">
    <w:name w:val="C0A34C845D924671AA6240E9B9FDA921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1">
    <w:name w:val="D1EB015B0965460094B886954B70A2E3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">
    <w:name w:val="F296DFFF9C33460FBC224C7144564A1C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EB14283B1334216B1CF73F070AE2414">
    <w:name w:val="DEB14283B1334216B1CF73F070AE2414"/>
    <w:rsid w:val="00FC35C1"/>
  </w:style>
  <w:style w:type="paragraph" w:customStyle="1" w:styleId="16404EB49CFC45F1AE247A02CF398C81">
    <w:name w:val="16404EB49CFC45F1AE247A02CF398C81"/>
    <w:rsid w:val="00FC35C1"/>
  </w:style>
  <w:style w:type="paragraph" w:customStyle="1" w:styleId="0D23D65335894DE9AAA6079F4430C4CF">
    <w:name w:val="0D23D65335894DE9AAA6079F4430C4CF"/>
    <w:rsid w:val="00FC35C1"/>
  </w:style>
  <w:style w:type="paragraph" w:customStyle="1" w:styleId="B83C00C28BDB46138D0B4A665A7E05D416">
    <w:name w:val="B83C00C28BDB46138D0B4A665A7E05D41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5">
    <w:name w:val="6F7F01CC9D79476880EED087B4FC3908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4">
    <w:name w:val="5B57ECC9C3D54FB0BE549ACF26711EC2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3">
    <w:name w:val="93F04C77F22344AE8126D0AFC038615F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2">
    <w:name w:val="C0A34C845D924671AA6240E9B9FDA921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2">
    <w:name w:val="D1EB015B0965460094B886954B70A2E3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1">
    <w:name w:val="F296DFFF9C33460FBC224C7144564A1C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EB14283B1334216B1CF73F070AE24141">
    <w:name w:val="DEB14283B1334216B1CF73F070AE2414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6404EB49CFC45F1AE247A02CF398C811">
    <w:name w:val="16404EB49CFC45F1AE247A02CF398C81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D23D65335894DE9AAA6079F4430C4CF1">
    <w:name w:val="0D23D65335894DE9AAA6079F4430C4CF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17">
    <w:name w:val="B83C00C28BDB46138D0B4A665A7E05D41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6">
    <w:name w:val="6F7F01CC9D79476880EED087B4FC39081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5">
    <w:name w:val="5B57ECC9C3D54FB0BE549ACF26711EC2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4">
    <w:name w:val="93F04C77F22344AE8126D0AFC038615F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3">
    <w:name w:val="C0A34C845D924671AA6240E9B9FDA921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3">
    <w:name w:val="D1EB015B0965460094B886954B70A2E3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2">
    <w:name w:val="F296DFFF9C33460FBC224C7144564A1C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EB14283B1334216B1CF73F070AE24142">
    <w:name w:val="DEB14283B1334216B1CF73F070AE2414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6404EB49CFC45F1AE247A02CF398C812">
    <w:name w:val="16404EB49CFC45F1AE247A02CF398C81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D23D65335894DE9AAA6079F4430C4CF2">
    <w:name w:val="0D23D65335894DE9AAA6079F4430C4CF2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3B613BF57EA40AF8B2E8F7E1358C3F7">
    <w:name w:val="83B613BF57EA40AF8B2E8F7E1358C3F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D764B4CA21549ABB47EBF93A14F5052">
    <w:name w:val="8D764B4CA21549ABB47EBF93A14F5052"/>
    <w:rsid w:val="00FC35C1"/>
  </w:style>
  <w:style w:type="paragraph" w:customStyle="1" w:styleId="B83C00C28BDB46138D0B4A665A7E05D418">
    <w:name w:val="B83C00C28BDB46138D0B4A665A7E05D418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7">
    <w:name w:val="6F7F01CC9D79476880EED087B4FC390817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6">
    <w:name w:val="5B57ECC9C3D54FB0BE549ACF26711EC216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5">
    <w:name w:val="93F04C77F22344AE8126D0AFC038615F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4">
    <w:name w:val="C0A34C845D924671AA6240E9B9FDA921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4">
    <w:name w:val="D1EB015B0965460094B886954B70A2E314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3">
    <w:name w:val="F296DFFF9C33460FBC224C7144564A1C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EB14283B1334216B1CF73F070AE24143">
    <w:name w:val="DEB14283B1334216B1CF73F070AE2414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6404EB49CFC45F1AE247A02CF398C813">
    <w:name w:val="16404EB49CFC45F1AE247A02CF398C81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D23D65335894DE9AAA6079F4430C4CF3">
    <w:name w:val="0D23D65335894DE9AAA6079F4430C4CF3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8D764B4CA21549ABB47EBF93A14F50521">
    <w:name w:val="8D764B4CA21549ABB47EBF93A14F50521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">
    <w:name w:val="074C1B31A56347B9A93EF3E33B8CEF15"/>
    <w:rsid w:val="00FC35C1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">
    <w:name w:val="A12DFD56C60D4B72A88208B45CF4025F"/>
    <w:rsid w:val="00FC35C1"/>
  </w:style>
  <w:style w:type="paragraph" w:customStyle="1" w:styleId="B83C00C28BDB46138D0B4A665A7E05D419">
    <w:name w:val="B83C00C28BDB46138D0B4A665A7E05D419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8">
    <w:name w:val="6F7F01CC9D79476880EED087B4FC390818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7">
    <w:name w:val="5B57ECC9C3D54FB0BE549ACF26711EC217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6">
    <w:name w:val="93F04C77F22344AE8126D0AFC038615F16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5">
    <w:name w:val="C0A34C845D924671AA6240E9B9FDA92115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5">
    <w:name w:val="D1EB015B0965460094B886954B70A2E315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4">
    <w:name w:val="F296DFFF9C33460FBC224C7144564A1C4"/>
    <w:rsid w:val="00865FEC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DEB14283B1334216B1CF73F070AE24144">
    <w:name w:val="DEB14283B1334216B1CF73F070AE24144"/>
    <w:rsid w:val="00865FEC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16404EB49CFC45F1AE247A02CF398C814">
    <w:name w:val="16404EB49CFC45F1AE247A02CF398C814"/>
    <w:rsid w:val="00865FEC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0D23D65335894DE9AAA6079F4430C4CF4">
    <w:name w:val="0D23D65335894DE9AAA6079F4430C4CF4"/>
    <w:rsid w:val="00865FEC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8D764B4CA21549ABB47EBF93A14F50522">
    <w:name w:val="8D764B4CA21549ABB47EBF93A14F50522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1">
    <w:name w:val="074C1B31A56347B9A93EF3E33B8CEF151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1">
    <w:name w:val="A12DFD56C60D4B72A88208B45CF4025F1"/>
    <w:rsid w:val="00865FEC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B83C00C28BDB46138D0B4A665A7E05D420">
    <w:name w:val="B83C00C28BDB46138D0B4A665A7E05D420"/>
    <w:rsid w:val="00906986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6F7F01CC9D79476880EED087B4FC390819">
    <w:name w:val="6F7F01CC9D79476880EED087B4FC390819"/>
    <w:rsid w:val="00906986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5B57ECC9C3D54FB0BE549ACF26711EC218">
    <w:name w:val="5B57ECC9C3D54FB0BE549ACF26711EC218"/>
    <w:rsid w:val="00906986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93F04C77F22344AE8126D0AFC038615F17">
    <w:name w:val="93F04C77F22344AE8126D0AFC038615F17"/>
    <w:rsid w:val="00906986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C0A34C845D924671AA6240E9B9FDA92116">
    <w:name w:val="C0A34C845D924671AA6240E9B9FDA92116"/>
    <w:rsid w:val="00906986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D1EB015B0965460094B886954B70A2E316">
    <w:name w:val="D1EB015B0965460094B886954B70A2E316"/>
    <w:rsid w:val="00906986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F296DFFF9C33460FBC224C7144564A1C5">
    <w:name w:val="F296DFFF9C33460FBC224C7144564A1C5"/>
    <w:rsid w:val="00906986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DEB14283B1334216B1CF73F070AE24145">
    <w:name w:val="DEB14283B1334216B1CF73F070AE24145"/>
    <w:rsid w:val="00906986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16404EB49CFC45F1AE247A02CF398C815">
    <w:name w:val="16404EB49CFC45F1AE247A02CF398C815"/>
    <w:rsid w:val="00906986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0D23D65335894DE9AAA6079F4430C4CF5">
    <w:name w:val="0D23D65335894DE9AAA6079F4430C4CF5"/>
    <w:rsid w:val="00906986"/>
    <w:pPr>
      <w:widowControl w:val="0"/>
      <w:spacing w:after="0" w:line="300" w:lineRule="exact"/>
      <w:ind w:left="720"/>
      <w:contextualSpacing/>
    </w:pPr>
    <w:rPr>
      <w:rFonts w:ascii="Technika" w:eastAsia="SimSun" w:hAnsi="Technika" w:cs="Mangal"/>
      <w:sz w:val="20"/>
      <w:szCs w:val="24"/>
      <w:lang w:eastAsia="zh-CN" w:bidi="hi-IN"/>
    </w:rPr>
  </w:style>
  <w:style w:type="paragraph" w:customStyle="1" w:styleId="8D764B4CA21549ABB47EBF93A14F50523">
    <w:name w:val="8D764B4CA21549ABB47EBF93A14F50523"/>
    <w:rsid w:val="00906986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074C1B31A56347B9A93EF3E33B8CEF152">
    <w:name w:val="074C1B31A56347B9A93EF3E33B8CEF152"/>
    <w:rsid w:val="00906986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A12DFD56C60D4B72A88208B45CF4025F2">
    <w:name w:val="A12DFD56C60D4B72A88208B45CF4025F2"/>
    <w:rsid w:val="00906986"/>
    <w:pPr>
      <w:widowControl w:val="0"/>
      <w:spacing w:after="0" w:line="300" w:lineRule="exact"/>
    </w:pPr>
    <w:rPr>
      <w:rFonts w:ascii="Technika" w:eastAsia="SimSun" w:hAnsi="Technika" w:cs="Lucida Sans"/>
      <w:sz w:val="20"/>
      <w:szCs w:val="24"/>
      <w:lang w:eastAsia="zh-CN" w:bidi="hi-IN"/>
    </w:rPr>
  </w:style>
  <w:style w:type="paragraph" w:customStyle="1" w:styleId="1D000C5456FC453CAF2980BF635A402E">
    <w:name w:val="1D000C5456FC453CAF2980BF635A402E"/>
    <w:rsid w:val="005D400A"/>
  </w:style>
  <w:style w:type="paragraph" w:customStyle="1" w:styleId="14BDC8E6F0014281B162F190B3BECBB8">
    <w:name w:val="14BDC8E6F0014281B162F190B3BECBB8"/>
    <w:rsid w:val="005D40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EA60D9-DF09-405D-AA20-238F4BDB6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Příloha 3 (správce, krátkodobý).dotx</Template>
  <TotalTime>52</TotalTime>
  <Pages>1</Pages>
  <Words>109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vocetkov</dc:creator>
  <cp:lastModifiedBy>Matejka, Petr</cp:lastModifiedBy>
  <cp:revision>11</cp:revision>
  <cp:lastPrinted>2015-12-17T19:49:00Z</cp:lastPrinted>
  <dcterms:created xsi:type="dcterms:W3CDTF">2022-08-19T13:49:00Z</dcterms:created>
  <dcterms:modified xsi:type="dcterms:W3CDTF">2022-12-19T09:09:00Z</dcterms:modified>
  <dc:language>en-US</dc:language>
</cp:coreProperties>
</file>